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B26" w:rsidRDefault="000B2B26" w:rsidP="00D06205">
      <w:pPr>
        <w:jc w:val="right"/>
      </w:pPr>
      <w:bookmarkStart w:id="0" w:name="_GoBack"/>
      <w:bookmarkEnd w:id="0"/>
      <w:r>
        <w:t>Gdynia, dnia ….. 2026 roku</w:t>
      </w:r>
    </w:p>
    <w:p w:rsidR="000B2B26" w:rsidRDefault="000B2B26" w:rsidP="00D06205">
      <w:pPr>
        <w:jc w:val="right"/>
      </w:pPr>
    </w:p>
    <w:p w:rsidR="000B2B26" w:rsidRDefault="000B2B26" w:rsidP="00D06205">
      <w:r>
        <w:t>………………………</w:t>
      </w:r>
    </w:p>
    <w:p w:rsidR="000B2B26" w:rsidRDefault="000B2B26" w:rsidP="00D06205">
      <w:r>
        <w:t>Imię i Nazwisko</w:t>
      </w:r>
    </w:p>
    <w:p w:rsidR="000B2B26" w:rsidRDefault="000B2B26" w:rsidP="00D06205"/>
    <w:p w:rsidR="000B2B26" w:rsidRDefault="000B2B26" w:rsidP="00D06205"/>
    <w:p w:rsidR="000B2B26" w:rsidRDefault="000B2B26" w:rsidP="00D06205">
      <w:r>
        <w:t>……………………….</w:t>
      </w:r>
    </w:p>
    <w:p w:rsidR="000B2B26" w:rsidRDefault="000B2B26" w:rsidP="00D06205">
      <w:r>
        <w:t>Numer PESEL</w:t>
      </w:r>
    </w:p>
    <w:p w:rsidR="000B2B26" w:rsidRDefault="000B2B26" w:rsidP="00D06205"/>
    <w:p w:rsidR="000B2B26" w:rsidRDefault="000B2B26" w:rsidP="00D06205"/>
    <w:p w:rsidR="000B2B26" w:rsidRDefault="000B2B26" w:rsidP="00D06205">
      <w:pPr>
        <w:jc w:val="center"/>
      </w:pPr>
    </w:p>
    <w:p w:rsidR="000B2B26" w:rsidRPr="00D06205" w:rsidRDefault="000B2B26" w:rsidP="00D06205">
      <w:pPr>
        <w:jc w:val="center"/>
        <w:rPr>
          <w:b/>
          <w:bCs/>
        </w:rPr>
      </w:pPr>
      <w:r w:rsidRPr="00D06205">
        <w:rPr>
          <w:b/>
          <w:bCs/>
        </w:rPr>
        <w:t>OŚWIADCZENIE</w:t>
      </w:r>
    </w:p>
    <w:p w:rsidR="000B2B26" w:rsidRDefault="000B2B26" w:rsidP="00D06205">
      <w:pPr>
        <w:jc w:val="center"/>
      </w:pPr>
    </w:p>
    <w:p w:rsidR="000B2B26" w:rsidRDefault="000B2B26" w:rsidP="00D06205">
      <w:pPr>
        <w:jc w:val="center"/>
      </w:pPr>
    </w:p>
    <w:p w:rsidR="000B2B26" w:rsidRDefault="000B2B26" w:rsidP="00D06205">
      <w:pPr>
        <w:ind w:firstLine="708"/>
      </w:pPr>
      <w:r>
        <w:t xml:space="preserve">W związku </w:t>
      </w:r>
      <w:r w:rsidRPr="00D06205">
        <w:t>zakwalifikowan</w:t>
      </w:r>
      <w:r>
        <w:t>iem mnie</w:t>
      </w:r>
      <w:r w:rsidRPr="00D06205">
        <w:t xml:space="preserve"> do wpisu na listę doktorantów </w:t>
      </w:r>
      <w:r>
        <w:t>S</w:t>
      </w:r>
      <w:r w:rsidRPr="00D06205">
        <w:t xml:space="preserve">zkoły </w:t>
      </w:r>
      <w:r>
        <w:t>D</w:t>
      </w:r>
      <w:r w:rsidRPr="00D06205">
        <w:t xml:space="preserve">oktorskiej </w:t>
      </w:r>
      <w:r>
        <w:t>Federacji Akademii Wojskowych (SD FAW) oświadczam, że:</w:t>
      </w:r>
    </w:p>
    <w:p w:rsidR="000B2B26" w:rsidRDefault="000B2B26" w:rsidP="00D06205">
      <w:pPr>
        <w:jc w:val="center"/>
      </w:pPr>
    </w:p>
    <w:p w:rsidR="000B2B26" w:rsidRPr="00D06205" w:rsidRDefault="000B2B26" w:rsidP="00D06205">
      <w:pPr>
        <w:pStyle w:val="ListParagraph"/>
        <w:numPr>
          <w:ilvl w:val="0"/>
          <w:numId w:val="1"/>
        </w:numPr>
      </w:pPr>
      <w:r w:rsidRPr="00D06205">
        <w:t>SD FAW jest jedyną szkołą doktorską, w której będzie się kształcił,</w:t>
      </w:r>
    </w:p>
    <w:p w:rsidR="000B2B26" w:rsidRDefault="000B2B26" w:rsidP="00D06205">
      <w:pPr>
        <w:pStyle w:val="ListParagraph"/>
        <w:numPr>
          <w:ilvl w:val="0"/>
          <w:numId w:val="1"/>
        </w:numPr>
      </w:pPr>
      <w:r w:rsidRPr="00D06205">
        <w:rPr>
          <w:b/>
          <w:bCs/>
        </w:rPr>
        <w:t>posiadam stopień/nie posiadam</w:t>
      </w:r>
      <w:r>
        <w:t>*</w:t>
      </w:r>
      <w:r w:rsidRPr="00D06205">
        <w:t xml:space="preserve"> stopnia doktora, oraz że w przypadku zatajenia informacji o posiadanym stopniu doktora zobowiązuje się do zwrotu nieprawnie pobranego stypendium doktoranckiego,</w:t>
      </w:r>
    </w:p>
    <w:p w:rsidR="000B2B26" w:rsidRPr="00D06205" w:rsidRDefault="000B2B26" w:rsidP="00D06205">
      <w:pPr>
        <w:pStyle w:val="ListParagraph"/>
        <w:numPr>
          <w:ilvl w:val="0"/>
          <w:numId w:val="1"/>
        </w:numPr>
      </w:pPr>
      <w:r w:rsidRPr="002D2560">
        <w:t>nie jest zatrudniony jako nauczyciel akademicki lub pracownik naukowy, z zastrzeżeniem okoliczności, o których mowa w art. 209 ust. 1a.</w:t>
      </w:r>
      <w:r>
        <w:t xml:space="preserve"> Ustawy prawo o szkolnictwie wyższym i nauce.</w:t>
      </w:r>
    </w:p>
    <w:p w:rsidR="000B2B26" w:rsidRPr="00D06205" w:rsidRDefault="000B2B26" w:rsidP="00D06205">
      <w:pPr>
        <w:rPr>
          <w:b/>
          <w:bCs/>
        </w:rPr>
      </w:pPr>
    </w:p>
    <w:p w:rsidR="000B2B26" w:rsidRPr="00D06205" w:rsidRDefault="000B2B26" w:rsidP="00D06205">
      <w:pPr>
        <w:rPr>
          <w:b/>
          <w:bCs/>
        </w:rPr>
      </w:pPr>
      <w:r w:rsidRPr="00D06205">
        <w:rPr>
          <w:b/>
          <w:bCs/>
        </w:rPr>
        <w:t>*skreślić niewłaściwe</w:t>
      </w:r>
    </w:p>
    <w:p w:rsidR="000B2B26" w:rsidRDefault="000B2B26" w:rsidP="00D06205">
      <w:pPr>
        <w:jc w:val="center"/>
      </w:pPr>
    </w:p>
    <w:p w:rsidR="000B2B26" w:rsidRDefault="000B2B26" w:rsidP="00D06205">
      <w:pPr>
        <w:jc w:val="center"/>
      </w:pPr>
    </w:p>
    <w:p w:rsidR="000B2B26" w:rsidRDefault="000B2B26" w:rsidP="00D06205">
      <w:pPr>
        <w:jc w:val="right"/>
      </w:pPr>
    </w:p>
    <w:p w:rsidR="000B2B26" w:rsidRDefault="000B2B26" w:rsidP="00D06205">
      <w:pPr>
        <w:jc w:val="right"/>
      </w:pPr>
      <w:r>
        <w:t>……………………………</w:t>
      </w:r>
    </w:p>
    <w:p w:rsidR="000B2B26" w:rsidRDefault="000B2B26" w:rsidP="00D06205">
      <w:pPr>
        <w:jc w:val="right"/>
      </w:pPr>
      <w:r>
        <w:t>czytelny podpis</w:t>
      </w:r>
    </w:p>
    <w:sectPr w:rsidR="000B2B26" w:rsidSect="007702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D5258"/>
    <w:multiLevelType w:val="hybridMultilevel"/>
    <w:tmpl w:val="9FEC96CA"/>
    <w:lvl w:ilvl="0" w:tplc="6E2ACC9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0AA8"/>
    <w:rsid w:val="00022735"/>
    <w:rsid w:val="000B2B26"/>
    <w:rsid w:val="00163E93"/>
    <w:rsid w:val="001D5011"/>
    <w:rsid w:val="002D2560"/>
    <w:rsid w:val="003456BD"/>
    <w:rsid w:val="006E0AA8"/>
    <w:rsid w:val="00770249"/>
    <w:rsid w:val="007A7DC3"/>
    <w:rsid w:val="0085454B"/>
    <w:rsid w:val="00D06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249"/>
    <w:rPr>
      <w:rFonts w:cs="Calibri"/>
      <w:kern w:val="2"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0620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104</Words>
  <Characters>626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Gdynia, dnia …</dc:title>
  <dc:subject/>
  <dc:creator>Wyszyński Łukasz</dc:creator>
  <cp:keywords/>
  <dc:description/>
  <cp:lastModifiedBy>Agnieszka</cp:lastModifiedBy>
  <cp:revision>2</cp:revision>
  <dcterms:created xsi:type="dcterms:W3CDTF">2026-08-26T05:58:00Z</dcterms:created>
  <dcterms:modified xsi:type="dcterms:W3CDTF">2026-08-26T05:58:00Z</dcterms:modified>
</cp:coreProperties>
</file>